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0F14F8" w14:textId="77777777" w:rsidR="004D1C52" w:rsidRDefault="00815456">
      <w:pPr>
        <w:pStyle w:val="Standard"/>
      </w:pPr>
      <w:r>
        <w:t xml:space="preserve">  </w:t>
      </w:r>
    </w:p>
    <w:p w14:paraId="67A41A39" w14:textId="77777777" w:rsidR="004D1C52" w:rsidRDefault="00815456">
      <w:pPr>
        <w:pStyle w:val="Standard"/>
      </w:pPr>
      <w:r>
        <w:t xml:space="preserve"> PCPR.DŚPSiK.1110.2.2020                                                                  Jarosław, dnia 14.12.2020 r.</w:t>
      </w:r>
    </w:p>
    <w:p w14:paraId="1D8EFC63" w14:textId="77777777" w:rsidR="004D1C52" w:rsidRDefault="004D1C52">
      <w:pPr>
        <w:pStyle w:val="Standard"/>
      </w:pPr>
    </w:p>
    <w:p w14:paraId="1175293A" w14:textId="77777777" w:rsidR="004D1C52" w:rsidRDefault="004D1C52">
      <w:pPr>
        <w:pStyle w:val="Standard"/>
      </w:pPr>
    </w:p>
    <w:p w14:paraId="56BB3F94" w14:textId="77777777" w:rsidR="004D1C52" w:rsidRDefault="004D1C52">
      <w:pPr>
        <w:pStyle w:val="Standard"/>
      </w:pPr>
    </w:p>
    <w:p w14:paraId="688302BB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OGŁOSZENIE O NABORZE NA WOLNE STANOWISKA PRACY</w:t>
      </w:r>
    </w:p>
    <w:p w14:paraId="050CA457" w14:textId="77777777" w:rsidR="004D1C52" w:rsidRDefault="004D1C52">
      <w:pPr>
        <w:pStyle w:val="Standard"/>
        <w:rPr>
          <w:b/>
          <w:bCs/>
        </w:rPr>
      </w:pPr>
    </w:p>
    <w:p w14:paraId="5109605E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</w:t>
      </w:r>
    </w:p>
    <w:p w14:paraId="6FC2C9EA" w14:textId="77777777" w:rsidR="004D1C52" w:rsidRDefault="00815456">
      <w:pPr>
        <w:pStyle w:val="Standard"/>
      </w:pPr>
      <w:r>
        <w:rPr>
          <w:b/>
          <w:bCs/>
        </w:rPr>
        <w:t xml:space="preserve">                                </w:t>
      </w:r>
      <w:r>
        <w:t>Dyrektor Powiatowego Centrum Pomocy Rodzinie w Jarosławiu,</w:t>
      </w:r>
    </w:p>
    <w:p w14:paraId="1EC9190F" w14:textId="77777777" w:rsidR="004D1C52" w:rsidRDefault="00815456">
      <w:pPr>
        <w:pStyle w:val="Standard"/>
      </w:pPr>
      <w:r>
        <w:t xml:space="preserve">            działając na podstawie art. 11 ust. 1 ustawy z dnia 21 listopada 2008 r. o pracownikach</w:t>
      </w:r>
    </w:p>
    <w:p w14:paraId="23D32274" w14:textId="77777777" w:rsidR="004D1C52" w:rsidRDefault="00815456">
      <w:pPr>
        <w:pStyle w:val="Standard"/>
      </w:pPr>
      <w:r>
        <w:t xml:space="preserve">                                   samorządowych, ogłasza nabór n</w:t>
      </w:r>
      <w:r>
        <w:t>a wolne stanowisko pracy</w:t>
      </w:r>
    </w:p>
    <w:p w14:paraId="75DD72FC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</w:t>
      </w:r>
    </w:p>
    <w:p w14:paraId="4B912C40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Nazwa i adres jednostki:</w:t>
      </w:r>
    </w:p>
    <w:p w14:paraId="1B5B7316" w14:textId="77777777" w:rsidR="004D1C52" w:rsidRDefault="00815456">
      <w:pPr>
        <w:pStyle w:val="Standard"/>
      </w:pPr>
      <w:r>
        <w:t>Powiatowe Centrum Pomocy Rodzinie w Jarosławiu</w:t>
      </w:r>
    </w:p>
    <w:p w14:paraId="1E5AD2AF" w14:textId="77777777" w:rsidR="004D1C52" w:rsidRDefault="00815456">
      <w:pPr>
        <w:pStyle w:val="Standard"/>
      </w:pPr>
      <w:r>
        <w:t>ul. Jana Pawła II 17</w:t>
      </w:r>
    </w:p>
    <w:p w14:paraId="1D514630" w14:textId="77777777" w:rsidR="004D1C52" w:rsidRDefault="00815456">
      <w:pPr>
        <w:pStyle w:val="Standard"/>
      </w:pPr>
      <w:r>
        <w:t>37-500 Jarosław</w:t>
      </w:r>
    </w:p>
    <w:p w14:paraId="51FE6545" w14:textId="77777777" w:rsidR="004D1C52" w:rsidRDefault="004D1C52">
      <w:pPr>
        <w:pStyle w:val="Standard"/>
        <w:rPr>
          <w:b/>
          <w:bCs/>
        </w:rPr>
      </w:pPr>
    </w:p>
    <w:p w14:paraId="277FECFF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Określenie 2 stanowisk pracy:</w:t>
      </w:r>
    </w:p>
    <w:p w14:paraId="71B3BFCF" w14:textId="77777777" w:rsidR="004D1C52" w:rsidRDefault="00815456">
      <w:pPr>
        <w:pStyle w:val="Standard"/>
      </w:pPr>
      <w:r>
        <w:t>Inspektor</w:t>
      </w:r>
    </w:p>
    <w:p w14:paraId="17D26BDA" w14:textId="77777777" w:rsidR="004D1C52" w:rsidRDefault="004D1C52">
      <w:pPr>
        <w:pStyle w:val="Standard"/>
        <w:rPr>
          <w:b/>
          <w:bCs/>
        </w:rPr>
      </w:pPr>
    </w:p>
    <w:p w14:paraId="7E804336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Wymagania związane ze stanowiskiem</w:t>
      </w:r>
    </w:p>
    <w:p w14:paraId="199F7797" w14:textId="77777777" w:rsidR="004D1C52" w:rsidRDefault="004D1C52">
      <w:pPr>
        <w:pStyle w:val="Standard"/>
        <w:rPr>
          <w:b/>
          <w:bCs/>
        </w:rPr>
      </w:pPr>
    </w:p>
    <w:p w14:paraId="15BB90D5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Wymagania niezbędne:</w:t>
      </w:r>
    </w:p>
    <w:p w14:paraId="57AFFEF7" w14:textId="77777777" w:rsidR="004D1C52" w:rsidRDefault="00815456">
      <w:pPr>
        <w:pStyle w:val="Standard"/>
        <w:numPr>
          <w:ilvl w:val="1"/>
          <w:numId w:val="2"/>
        </w:numPr>
      </w:pPr>
      <w:r>
        <w:t xml:space="preserve"> </w:t>
      </w:r>
      <w:r>
        <w:t>obywatelstwo polskie lub obywatelstwo państwa członkowskiego Unii Europejskiej lub innego państwa, którego obywatelom, na podstawie umów międzynarodowych lub przepisów prawa wspólnotowego  przysługuje prawo do podjęcia zatrudnienia na terytorium Rzeczyposp</w:t>
      </w:r>
      <w:r>
        <w:t>olitej Polskiej;</w:t>
      </w:r>
    </w:p>
    <w:p w14:paraId="15D51D6E" w14:textId="77777777" w:rsidR="004D1C52" w:rsidRDefault="00815456">
      <w:pPr>
        <w:pStyle w:val="Standard"/>
        <w:numPr>
          <w:ilvl w:val="1"/>
          <w:numId w:val="2"/>
        </w:numPr>
      </w:pPr>
      <w:r>
        <w:t xml:space="preserve"> pełna zdolność do czynności prawnych oraz korzysta z pełni praw publicznych;</w:t>
      </w:r>
    </w:p>
    <w:p w14:paraId="2BD6B451" w14:textId="77777777" w:rsidR="004D1C52" w:rsidRDefault="00815456">
      <w:pPr>
        <w:pStyle w:val="Standard"/>
        <w:numPr>
          <w:ilvl w:val="1"/>
          <w:numId w:val="2"/>
        </w:numPr>
      </w:pPr>
      <w:r>
        <w:t xml:space="preserve"> brak skazania prawomocnym wyrokiem sądu za umyślne przestępstwo ścigane z oskarżenia publicznego lub umyślne przestępstwo skarbowe;</w:t>
      </w:r>
    </w:p>
    <w:p w14:paraId="66D05978" w14:textId="77777777" w:rsidR="004D1C52" w:rsidRDefault="00815456">
      <w:pPr>
        <w:pStyle w:val="Standard"/>
        <w:numPr>
          <w:ilvl w:val="1"/>
          <w:numId w:val="2"/>
        </w:numPr>
      </w:pPr>
      <w:r>
        <w:t xml:space="preserve"> nieposzlakowana opinia;</w:t>
      </w:r>
    </w:p>
    <w:p w14:paraId="62054CD3" w14:textId="77777777" w:rsidR="004D1C52" w:rsidRDefault="00815456">
      <w:pPr>
        <w:pStyle w:val="Standard"/>
        <w:numPr>
          <w:ilvl w:val="1"/>
          <w:numId w:val="2"/>
        </w:numPr>
      </w:pPr>
      <w:r>
        <w:t xml:space="preserve"> wy</w:t>
      </w:r>
      <w:r>
        <w:t>kształcenie wyższe oraz co najmniej trzyletni staż pracy;</w:t>
      </w:r>
    </w:p>
    <w:p w14:paraId="00611AA4" w14:textId="77777777" w:rsidR="004D1C52" w:rsidRDefault="00815456">
      <w:pPr>
        <w:pStyle w:val="Standard"/>
        <w:numPr>
          <w:ilvl w:val="1"/>
          <w:numId w:val="2"/>
        </w:numPr>
      </w:pPr>
      <w:r>
        <w:t xml:space="preserve"> umiejętność obsługi komputera w zakresie MS Office (Word, Excel);</w:t>
      </w:r>
    </w:p>
    <w:p w14:paraId="2847ACD8" w14:textId="77777777" w:rsidR="004D1C52" w:rsidRDefault="00815456">
      <w:pPr>
        <w:pStyle w:val="Standard"/>
        <w:numPr>
          <w:ilvl w:val="1"/>
          <w:numId w:val="2"/>
        </w:numPr>
      </w:pPr>
      <w:r>
        <w:t xml:space="preserve"> stan zdrowia pozwalający na zatrudnienie na przedmiotowym stanowisku pracy;</w:t>
      </w:r>
    </w:p>
    <w:p w14:paraId="60BE94D6" w14:textId="77777777" w:rsidR="004D1C52" w:rsidRDefault="00815456">
      <w:pPr>
        <w:pStyle w:val="Standard"/>
        <w:numPr>
          <w:ilvl w:val="1"/>
          <w:numId w:val="2"/>
        </w:numPr>
      </w:pPr>
      <w:r>
        <w:t xml:space="preserve"> znajomość poniżej wymienionych przepisów prawa:</w:t>
      </w:r>
    </w:p>
    <w:p w14:paraId="0A60D114" w14:textId="77777777" w:rsidR="004D1C52" w:rsidRDefault="00815456">
      <w:pPr>
        <w:pStyle w:val="Standard"/>
      </w:pPr>
      <w:r>
        <w:t xml:space="preserve">    a</w:t>
      </w:r>
      <w:r>
        <w:t>) rozporządzenie Ministra Zdrowia w sprawie wykazu wyrobów medycznych wydawanych na zlecenie;</w:t>
      </w:r>
    </w:p>
    <w:p w14:paraId="3F419EFE" w14:textId="77777777" w:rsidR="004D1C52" w:rsidRDefault="00815456">
      <w:pPr>
        <w:pStyle w:val="Standard"/>
      </w:pPr>
      <w:r>
        <w:t xml:space="preserve">    b) ustawa o rehabilitacji zawodowej i społecznej oraz zatrudnianiu osób niepełnosprawnych ;</w:t>
      </w:r>
    </w:p>
    <w:p w14:paraId="537D4EFD" w14:textId="77777777" w:rsidR="004D1C52" w:rsidRDefault="00815456">
      <w:pPr>
        <w:pStyle w:val="Standard"/>
      </w:pPr>
      <w:r>
        <w:t xml:space="preserve">    c) rozporządzenie Ministra Pracy i Polityki Społecznej w spraw</w:t>
      </w:r>
      <w:r>
        <w:t>ie określenia rodzajów zadań powiatu, które mogą być finansowane ze środków Państwowego Funduszu Rehabilitacji Osób Niepełnosprawnych;</w:t>
      </w:r>
    </w:p>
    <w:p w14:paraId="094C1C27" w14:textId="77777777" w:rsidR="004D1C52" w:rsidRDefault="00815456">
      <w:pPr>
        <w:pStyle w:val="Standard"/>
      </w:pPr>
      <w:r>
        <w:t xml:space="preserve">    d) ustawy o pracownikach samorządowych.</w:t>
      </w:r>
    </w:p>
    <w:p w14:paraId="47E0A849" w14:textId="77777777" w:rsidR="004D1C52" w:rsidRDefault="004D1C52">
      <w:pPr>
        <w:pStyle w:val="Standard"/>
        <w:jc w:val="both"/>
        <w:rPr>
          <w:b/>
          <w:bCs/>
        </w:rPr>
      </w:pPr>
    </w:p>
    <w:p w14:paraId="10A4C121" w14:textId="77777777" w:rsidR="004D1C52" w:rsidRDefault="00815456">
      <w:pPr>
        <w:pStyle w:val="Standard"/>
        <w:jc w:val="both"/>
        <w:rPr>
          <w:b/>
          <w:bCs/>
        </w:rPr>
      </w:pPr>
      <w:r>
        <w:rPr>
          <w:b/>
          <w:bCs/>
        </w:rPr>
        <w:t>Wymagania dodatkowe:</w:t>
      </w:r>
    </w:p>
    <w:p w14:paraId="1B91C2D7" w14:textId="77777777" w:rsidR="004D1C52" w:rsidRDefault="00815456">
      <w:pPr>
        <w:pStyle w:val="Standard"/>
        <w:jc w:val="both"/>
      </w:pPr>
      <w:r>
        <w:t>1)</w:t>
      </w:r>
      <w:r>
        <w:rPr>
          <w:b/>
          <w:bCs/>
        </w:rPr>
        <w:t xml:space="preserve"> </w:t>
      </w:r>
      <w:r>
        <w:t>uczciwość, rzetelność, dobra organizacja pracy, umie</w:t>
      </w:r>
      <w:r>
        <w:t>jętność pracy w zespole, wysoka kultura osobista;</w:t>
      </w:r>
    </w:p>
    <w:p w14:paraId="41EC8042" w14:textId="77777777" w:rsidR="004D1C52" w:rsidRDefault="00815456">
      <w:pPr>
        <w:pStyle w:val="Standard"/>
      </w:pPr>
      <w:r>
        <w:t>2)</w:t>
      </w:r>
      <w:r>
        <w:rPr>
          <w:b/>
          <w:bCs/>
        </w:rPr>
        <w:t xml:space="preserve">  </w:t>
      </w:r>
      <w:r>
        <w:t>otwartość na podnoszenie kwalifikacji zawodowych i doskonalenie posiadanych umiejętności.</w:t>
      </w:r>
    </w:p>
    <w:p w14:paraId="290128C3" w14:textId="77777777" w:rsidR="004D1C52" w:rsidRDefault="004D1C52">
      <w:pPr>
        <w:pStyle w:val="Standard"/>
        <w:rPr>
          <w:b/>
          <w:bCs/>
        </w:rPr>
      </w:pPr>
    </w:p>
    <w:p w14:paraId="2C8590F1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Zakres wykonywanych zadań na stanowisku:</w:t>
      </w:r>
    </w:p>
    <w:p w14:paraId="1B1627B3" w14:textId="77777777" w:rsidR="004D1C52" w:rsidRDefault="00815456">
      <w:pPr>
        <w:pStyle w:val="Standard"/>
        <w:numPr>
          <w:ilvl w:val="1"/>
          <w:numId w:val="3"/>
        </w:numPr>
      </w:pPr>
      <w:r>
        <w:t>prowadzenie spraw dotyczących dofinansowania uczestnictwa osób niepełn</w:t>
      </w:r>
      <w:r>
        <w:t>osprawnych i ich opiekunów w turnusach rehabilitacyjnych;</w:t>
      </w:r>
    </w:p>
    <w:p w14:paraId="3BFDAFB5" w14:textId="77777777" w:rsidR="004D1C52" w:rsidRDefault="00815456">
      <w:pPr>
        <w:pStyle w:val="Standard"/>
        <w:numPr>
          <w:ilvl w:val="1"/>
          <w:numId w:val="3"/>
        </w:numPr>
      </w:pPr>
      <w:r>
        <w:t>prowadzenie spraw dotyczących dofinansowania osobom niepełnosprawnym do zaopatrzenia w sprzęt rehabilitacyjny, przedmioty ortopedyczne i środki pomocnicze;</w:t>
      </w:r>
    </w:p>
    <w:p w14:paraId="0E4A76A4" w14:textId="77777777" w:rsidR="004D1C52" w:rsidRDefault="00815456">
      <w:pPr>
        <w:pStyle w:val="Standard"/>
        <w:numPr>
          <w:ilvl w:val="1"/>
          <w:numId w:val="3"/>
        </w:numPr>
      </w:pPr>
      <w:r>
        <w:t>wydawanie i przyjmowanie odpowiednich wnio</w:t>
      </w:r>
      <w:r>
        <w:t>sków;</w:t>
      </w:r>
    </w:p>
    <w:p w14:paraId="59B63AC8" w14:textId="77777777" w:rsidR="004D1C52" w:rsidRDefault="00815456">
      <w:pPr>
        <w:pStyle w:val="Standard"/>
        <w:numPr>
          <w:ilvl w:val="1"/>
          <w:numId w:val="3"/>
        </w:numPr>
      </w:pPr>
      <w:r>
        <w:lastRenderedPageBreak/>
        <w:t>weryfikowanie wniosków pod względem formalnym i merytorycznym;</w:t>
      </w:r>
    </w:p>
    <w:p w14:paraId="3EF9F641" w14:textId="77777777" w:rsidR="004D1C52" w:rsidRDefault="00815456">
      <w:pPr>
        <w:pStyle w:val="Standard"/>
        <w:numPr>
          <w:ilvl w:val="1"/>
          <w:numId w:val="3"/>
        </w:numPr>
      </w:pPr>
      <w:r>
        <w:t xml:space="preserve">informowanie wnioskodawców w formie pisemnej o konieczności uzupełnienia wniosku lub złożenia wyjaśnień oraz o sposobie rozpatrzenia wniosków i wysokości przyznanego </w:t>
      </w:r>
      <w:r>
        <w:t>dofinansowania;</w:t>
      </w:r>
    </w:p>
    <w:p w14:paraId="1668EF29" w14:textId="77777777" w:rsidR="004D1C52" w:rsidRDefault="00815456">
      <w:pPr>
        <w:pStyle w:val="Standard"/>
        <w:numPr>
          <w:ilvl w:val="1"/>
          <w:numId w:val="3"/>
        </w:numPr>
      </w:pPr>
      <w:r>
        <w:t>sprawdzanie zgodności dokonanego przez osobę niepełnosprawną wyboru turnusu z określonymi w orzeczeniu lub we wniosku lekarskim dysfunkcjami lub schorzeniami;</w:t>
      </w:r>
    </w:p>
    <w:p w14:paraId="52ABBFAD" w14:textId="77777777" w:rsidR="004D1C52" w:rsidRDefault="00815456">
      <w:pPr>
        <w:pStyle w:val="Standard"/>
        <w:numPr>
          <w:ilvl w:val="1"/>
          <w:numId w:val="3"/>
        </w:numPr>
      </w:pPr>
      <w:r>
        <w:t xml:space="preserve">weryfikowanie pod względem merytorycznym przedłożonych faktur i dowodów </w:t>
      </w:r>
      <w:r>
        <w:t xml:space="preserve">zapłaty potwierdzających właściwe wykorzystanie przyznanego </w:t>
      </w:r>
      <w:proofErr w:type="spellStart"/>
      <w:r>
        <w:t>dofinansowania,w</w:t>
      </w:r>
      <w:proofErr w:type="spellEnd"/>
      <w:r>
        <w:t xml:space="preserve"> tym faktur za pobyt osób niepełnosprawnych na turnusach rehabilitacyjnych;</w:t>
      </w:r>
    </w:p>
    <w:p w14:paraId="21E52A23" w14:textId="77777777" w:rsidR="004D1C52" w:rsidRDefault="00815456">
      <w:pPr>
        <w:pStyle w:val="Standard"/>
        <w:numPr>
          <w:ilvl w:val="1"/>
          <w:numId w:val="3"/>
        </w:numPr>
      </w:pPr>
      <w:r>
        <w:t>weryfikowanie przekazanych przez organizatorów informacji o przebiegu turnusu;</w:t>
      </w:r>
    </w:p>
    <w:p w14:paraId="6F8E55D5" w14:textId="77777777" w:rsidR="004D1C52" w:rsidRDefault="00815456">
      <w:pPr>
        <w:pStyle w:val="Standard"/>
        <w:numPr>
          <w:ilvl w:val="1"/>
          <w:numId w:val="3"/>
        </w:numPr>
      </w:pPr>
      <w:r>
        <w:t>sporządzanie sprawozdań z</w:t>
      </w:r>
      <w:r>
        <w:t xml:space="preserve"> realizacji zadań z zakresu rehabilitacji społecznej osób niepełnosprawnych finansowanych ze środków PFRON;</w:t>
      </w:r>
    </w:p>
    <w:p w14:paraId="427FB368" w14:textId="77777777" w:rsidR="004D1C52" w:rsidRDefault="00815456">
      <w:pPr>
        <w:pStyle w:val="Standard"/>
        <w:numPr>
          <w:ilvl w:val="1"/>
          <w:numId w:val="3"/>
        </w:numPr>
      </w:pPr>
      <w:r>
        <w:t>obsługa programu PFRON System Obsługi Wsparcia (SOW);</w:t>
      </w:r>
    </w:p>
    <w:p w14:paraId="38126D54" w14:textId="77777777" w:rsidR="004D1C52" w:rsidRDefault="00815456">
      <w:pPr>
        <w:pStyle w:val="Standard"/>
        <w:numPr>
          <w:ilvl w:val="1"/>
          <w:numId w:val="3"/>
        </w:numPr>
      </w:pPr>
      <w:r>
        <w:t>archiwizacja akt spraw ostatecznie zakończonych na powierzonym stanowisku pracy.</w:t>
      </w:r>
    </w:p>
    <w:p w14:paraId="35F91379" w14:textId="77777777" w:rsidR="004D1C52" w:rsidRDefault="00815456">
      <w:pPr>
        <w:pStyle w:val="Standard"/>
        <w:jc w:val="both"/>
      </w:pPr>
      <w:r>
        <w:t xml:space="preserve">         </w:t>
      </w:r>
    </w:p>
    <w:p w14:paraId="2F6CC846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War</w:t>
      </w:r>
      <w:r>
        <w:rPr>
          <w:b/>
          <w:bCs/>
        </w:rPr>
        <w:t>unki pracy na stanowisku:</w:t>
      </w:r>
    </w:p>
    <w:p w14:paraId="7B4BEB8F" w14:textId="77777777" w:rsidR="004D1C52" w:rsidRDefault="00815456">
      <w:pPr>
        <w:pStyle w:val="Standard"/>
      </w:pPr>
      <w:r>
        <w:t>1)  miejsce wykonywania pracy: Powiatowe Centrum Pomocy Rodzinie w Jarosławiu, ul. Jana Pawła II 17, 37-500 Jarosław;</w:t>
      </w:r>
    </w:p>
    <w:p w14:paraId="2A98CDC1" w14:textId="77777777" w:rsidR="004D1C52" w:rsidRDefault="00815456">
      <w:pPr>
        <w:pStyle w:val="Standard"/>
      </w:pPr>
      <w:r>
        <w:t>2)  wymiar czasu pracy: pełny etat;</w:t>
      </w:r>
    </w:p>
    <w:p w14:paraId="431A21E1" w14:textId="77777777" w:rsidR="004D1C52" w:rsidRDefault="00815456">
      <w:pPr>
        <w:pStyle w:val="Standard"/>
      </w:pPr>
      <w:r>
        <w:t>3)  czas pracy: praca od poniedziałku do piątku w godzinach od 7:00 do 15:00</w:t>
      </w:r>
      <w:r>
        <w:t>;</w:t>
      </w:r>
    </w:p>
    <w:p w14:paraId="5C929A7D" w14:textId="77777777" w:rsidR="004D1C52" w:rsidRDefault="00815456">
      <w:pPr>
        <w:pStyle w:val="Standard"/>
      </w:pPr>
      <w:r>
        <w:t xml:space="preserve">4)  praca na przedmiotowym stanowisku pracy nie jest narażona na występowanie </w:t>
      </w:r>
      <w:r>
        <w:tab/>
      </w:r>
      <w:r>
        <w:tab/>
        <w:t xml:space="preserve">      </w:t>
      </w:r>
      <w:r>
        <w:tab/>
        <w:t xml:space="preserve">    uciążliwych i szkodliwych warunków pracy, nie istnieją bariery architektoniczne utrudniające </w:t>
      </w:r>
      <w:r>
        <w:tab/>
        <w:t xml:space="preserve">    wykonywanie pracy, dostępność do budynku, do pomieszczeń biurowyc</w:t>
      </w:r>
      <w:r>
        <w:t xml:space="preserve">h i do pomieszczeń </w:t>
      </w:r>
      <w:r>
        <w:tab/>
        <w:t xml:space="preserve">  </w:t>
      </w:r>
      <w:r>
        <w:tab/>
        <w:t xml:space="preserve">    sanitarnych (zapewniają to podjazdy dla niepełnosprawnych, winda i drzwi o odpowiedniej </w:t>
      </w:r>
      <w:r>
        <w:tab/>
        <w:t xml:space="preserve">  </w:t>
      </w:r>
      <w:r>
        <w:tab/>
        <w:t xml:space="preserve">    szerokości)</w:t>
      </w:r>
    </w:p>
    <w:p w14:paraId="7F3DA0DF" w14:textId="77777777" w:rsidR="004D1C52" w:rsidRDefault="00815456">
      <w:pPr>
        <w:pStyle w:val="Standard"/>
      </w:pPr>
      <w:r>
        <w:t xml:space="preserve">                       </w:t>
      </w:r>
    </w:p>
    <w:p w14:paraId="7A5187B0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Wskaźnik zatrudnienia osób niepełnosprawnych:</w:t>
      </w:r>
    </w:p>
    <w:p w14:paraId="24CF74BC" w14:textId="77777777" w:rsidR="004D1C52" w:rsidRDefault="00815456">
      <w:pPr>
        <w:pStyle w:val="Standard"/>
      </w:pPr>
      <w:r>
        <w:t>W miesiącu poprzedzającym datę upublicznienia ninie</w:t>
      </w:r>
      <w:r>
        <w:t xml:space="preserve">jszego ogłoszenia wskaźnik zatrudnienia         osób niepełnosprawnych w Powiatowym Centrum Pomocy Rodzinie w Jarosławiu, w rozumieniu przepisów o rehabilitacji zawodowej i społecznej oraz zatrudnieniu osób niepełnosprawnych, był niższy niż 6%.  </w:t>
      </w:r>
    </w:p>
    <w:p w14:paraId="45BE0545" w14:textId="77777777" w:rsidR="004D1C52" w:rsidRDefault="004D1C52">
      <w:pPr>
        <w:pStyle w:val="Standard"/>
      </w:pPr>
    </w:p>
    <w:p w14:paraId="25DD1204" w14:textId="77777777" w:rsidR="004D1C52" w:rsidRDefault="00815456">
      <w:pPr>
        <w:pStyle w:val="Standard"/>
      </w:pPr>
      <w:r>
        <w:rPr>
          <w:b/>
          <w:bCs/>
        </w:rPr>
        <w:t xml:space="preserve">   </w:t>
      </w:r>
    </w:p>
    <w:p w14:paraId="2D08F726" w14:textId="77777777" w:rsidR="004D1C52" w:rsidRDefault="00815456">
      <w:pPr>
        <w:pStyle w:val="Standard"/>
        <w:ind w:left="67"/>
        <w:jc w:val="both"/>
        <w:rPr>
          <w:b/>
          <w:bCs/>
        </w:rPr>
      </w:pPr>
      <w:r>
        <w:rPr>
          <w:b/>
          <w:bCs/>
        </w:rPr>
        <w:t>Wyma</w:t>
      </w:r>
      <w:r>
        <w:rPr>
          <w:b/>
          <w:bCs/>
        </w:rPr>
        <w:t>gane dokumenty:</w:t>
      </w:r>
    </w:p>
    <w:p w14:paraId="4BFE4286" w14:textId="77777777" w:rsidR="004D1C52" w:rsidRDefault="00815456">
      <w:pPr>
        <w:pStyle w:val="Standard"/>
        <w:numPr>
          <w:ilvl w:val="1"/>
          <w:numId w:val="4"/>
        </w:numPr>
        <w:jc w:val="both"/>
      </w:pPr>
      <w:r>
        <w:t xml:space="preserve"> podpisany własnoręcznie list motywacyjny;</w:t>
      </w:r>
    </w:p>
    <w:p w14:paraId="744AE0B9" w14:textId="77777777" w:rsidR="004D1C52" w:rsidRDefault="00815456">
      <w:pPr>
        <w:pStyle w:val="Standard"/>
        <w:numPr>
          <w:ilvl w:val="1"/>
          <w:numId w:val="4"/>
        </w:numPr>
        <w:jc w:val="both"/>
      </w:pPr>
      <w:r>
        <w:t xml:space="preserve"> podpisany własnoręcznie krótki życiorys z przebiegiem nauki i pracy zawodowej;</w:t>
      </w:r>
    </w:p>
    <w:p w14:paraId="779C156F" w14:textId="77777777" w:rsidR="004D1C52" w:rsidRDefault="00815456">
      <w:pPr>
        <w:pStyle w:val="Standard"/>
        <w:numPr>
          <w:ilvl w:val="1"/>
          <w:numId w:val="4"/>
        </w:numPr>
        <w:jc w:val="both"/>
      </w:pPr>
      <w:r>
        <w:t xml:space="preserve"> kwestionariusz osobowy wg załączonego wzoru;</w:t>
      </w:r>
    </w:p>
    <w:p w14:paraId="39EF49D2" w14:textId="77777777" w:rsidR="004D1C52" w:rsidRDefault="00815456">
      <w:pPr>
        <w:pStyle w:val="Standard"/>
        <w:numPr>
          <w:ilvl w:val="1"/>
          <w:numId w:val="4"/>
        </w:numPr>
        <w:jc w:val="both"/>
      </w:pPr>
      <w:r>
        <w:t xml:space="preserve"> kopie dokumentów potwierdzających posiadane wykształcenie i dodatkowe </w:t>
      </w:r>
      <w:r>
        <w:t>kwalifikacje;</w:t>
      </w:r>
    </w:p>
    <w:p w14:paraId="2BEFD8EE" w14:textId="77777777" w:rsidR="004D1C52" w:rsidRDefault="00815456">
      <w:pPr>
        <w:pStyle w:val="Standard"/>
        <w:numPr>
          <w:ilvl w:val="1"/>
          <w:numId w:val="4"/>
        </w:numPr>
        <w:jc w:val="both"/>
      </w:pPr>
      <w:r>
        <w:t xml:space="preserve"> kopie dokumentów potwierdzających posiadany staż pracy;</w:t>
      </w:r>
    </w:p>
    <w:p w14:paraId="2B61DB8F" w14:textId="77777777" w:rsidR="004D1C52" w:rsidRDefault="00815456">
      <w:pPr>
        <w:pStyle w:val="Standard"/>
        <w:numPr>
          <w:ilvl w:val="1"/>
          <w:numId w:val="4"/>
        </w:numPr>
        <w:jc w:val="both"/>
      </w:pPr>
      <w:r>
        <w:t xml:space="preserve"> podpisane własnoręcznie oświadczenia o: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6430C028" w14:textId="77777777" w:rsidR="004D1C52" w:rsidRDefault="00815456">
      <w:pPr>
        <w:pStyle w:val="Standard"/>
        <w:jc w:val="both"/>
      </w:pPr>
      <w:r>
        <w:t xml:space="preserve">     a)  posiadanym obywatelstwie,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</w:t>
      </w:r>
    </w:p>
    <w:p w14:paraId="3D48BC1D" w14:textId="77777777" w:rsidR="004D1C52" w:rsidRDefault="00815456">
      <w:pPr>
        <w:pStyle w:val="Standard"/>
        <w:jc w:val="both"/>
      </w:pPr>
      <w:r>
        <w:t xml:space="preserve">     b)  posiadaniu pełnej zdolności do czynności prawnych oraz korzystaniu z pełni </w:t>
      </w:r>
      <w:r>
        <w:tab/>
      </w:r>
      <w:r>
        <w:tab/>
        <w:t xml:space="preserve">                 praw publicznych,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p w14:paraId="2A65687F" w14:textId="77777777" w:rsidR="004D1C52" w:rsidRDefault="00815456">
      <w:pPr>
        <w:pStyle w:val="Standard"/>
        <w:jc w:val="both"/>
      </w:pPr>
      <w:r>
        <w:t xml:space="preserve">     c) niekaralności za umyślne przestępstwo ścigane z oskarżenia publicznego lub umyślne przestępstwo s</w:t>
      </w:r>
      <w:r>
        <w:t>karbowe,</w:t>
      </w:r>
    </w:p>
    <w:p w14:paraId="0F66A050" w14:textId="77777777" w:rsidR="004D1C52" w:rsidRDefault="00815456">
      <w:pPr>
        <w:pStyle w:val="Standard"/>
        <w:jc w:val="both"/>
      </w:pPr>
      <w:r>
        <w:t xml:space="preserve">     d)  posiadaniu nieposzlakowanej opinii,</w:t>
      </w:r>
    </w:p>
    <w:p w14:paraId="6F20DE2C" w14:textId="77777777" w:rsidR="004D1C52" w:rsidRDefault="00815456">
      <w:pPr>
        <w:pStyle w:val="Standard"/>
        <w:jc w:val="both"/>
      </w:pPr>
      <w:r>
        <w:t xml:space="preserve">     e)  braku przeciwwskazań zdrowotnych do podjęcia pracy na stanowisku objętym naborem,</w:t>
      </w:r>
      <w:r>
        <w:tab/>
        <w:t xml:space="preserve">         </w:t>
      </w:r>
    </w:p>
    <w:p w14:paraId="5AF83844" w14:textId="77777777" w:rsidR="004D1C52" w:rsidRDefault="00815456">
      <w:pPr>
        <w:pStyle w:val="Standard"/>
        <w:jc w:val="both"/>
      </w:pPr>
      <w:r>
        <w:t xml:space="preserve">     f)  wyrażeniu zgody na przetwarzanie danych osobowych o treści:</w:t>
      </w:r>
    </w:p>
    <w:p w14:paraId="7F937353" w14:textId="77777777" w:rsidR="004D1C52" w:rsidRDefault="004D1C52">
      <w:pPr>
        <w:pStyle w:val="Standard"/>
        <w:jc w:val="both"/>
      </w:pPr>
    </w:p>
    <w:p w14:paraId="56BC2333" w14:textId="77777777" w:rsidR="004D1C52" w:rsidRDefault="00815456">
      <w:pPr>
        <w:pStyle w:val="Standard"/>
        <w:jc w:val="both"/>
      </w:pPr>
      <w:r>
        <w:t xml:space="preserve">   „Wyrażam dobrowolnie zgodę n</w:t>
      </w:r>
      <w:r>
        <w:t>a przetwarzanie moich danych osobowych zawartych w dostarczonych przeze mnie dokumentach aplikacyjnych przez Powiatowe Centrum Pomocy Rodzinie w Jarosławiu, ul. Jana Pawła II 17, 37-500 Jarosław w celu realizacji procesu rekrutacji oraz zgodę na przetwarza</w:t>
      </w:r>
      <w:r>
        <w:t xml:space="preserve">nie tych danych także po zakończeniu procesu rekrutacji na czas ich ustawowej archiwizacji zgodnie z rzeczowym </w:t>
      </w:r>
      <w:r>
        <w:lastRenderedPageBreak/>
        <w:t>wykazem akt. Zostałem poinformowany, iż zgoda może zostać przeze mnie wycofana w każdym  czasie.”</w:t>
      </w:r>
    </w:p>
    <w:p w14:paraId="0A9F32AC" w14:textId="77777777" w:rsidR="004D1C52" w:rsidRDefault="004D1C52">
      <w:pPr>
        <w:pStyle w:val="Standard"/>
        <w:jc w:val="both"/>
      </w:pPr>
    </w:p>
    <w:p w14:paraId="1867AD7B" w14:textId="77777777" w:rsidR="004D1C52" w:rsidRDefault="00815456">
      <w:pPr>
        <w:pStyle w:val="Standard"/>
        <w:jc w:val="both"/>
      </w:pPr>
      <w:r>
        <w:t>7) kandydat, który zamierza skorzystać z upraw</w:t>
      </w:r>
      <w:r>
        <w:t xml:space="preserve">nienia, o którym mowa w art. 13a ust. 2 ustawy, jest obowiązany do złożenia kopii dokumentu potwierdzającego niepełnosprawność;                                                                                               </w:t>
      </w:r>
    </w:p>
    <w:p w14:paraId="5C76F59D" w14:textId="77777777" w:rsidR="004D1C52" w:rsidRDefault="00815456">
      <w:pPr>
        <w:pStyle w:val="Standard"/>
        <w:jc w:val="both"/>
      </w:pPr>
      <w:r>
        <w:t>8) kopie właściwych dokumentów po</w:t>
      </w:r>
      <w:r>
        <w:t xml:space="preserve">twierdzających znajomość języka polskiego </w:t>
      </w:r>
      <w:r>
        <w:tab/>
        <w:t xml:space="preserve">  </w:t>
      </w:r>
      <w:r>
        <w:tab/>
        <w:t xml:space="preserve">          (dotyczy obywateli Unii Europejskiej oraz obywateli innych państw, którym na </w:t>
      </w:r>
      <w:r>
        <w:tab/>
        <w:t xml:space="preserve">podstawie              umów międzynarodowych lub przepisów prawa wspólnotowego przysługuje prawo do podjęcia zatrudnienia </w:t>
      </w:r>
      <w:r>
        <w:t xml:space="preserve">na terytorium Rzeczpospolitej Polskiej- zgodnie z art. 11 ust. 2 i ust. 3 ustawy).     </w:t>
      </w:r>
    </w:p>
    <w:p w14:paraId="5AB96F23" w14:textId="77777777" w:rsidR="004D1C52" w:rsidRDefault="00815456">
      <w:pPr>
        <w:pStyle w:val="Standard"/>
        <w:jc w:val="center"/>
      </w:pPr>
      <w:r>
        <w:t xml:space="preserve">      </w:t>
      </w:r>
    </w:p>
    <w:p w14:paraId="16E96929" w14:textId="77777777" w:rsidR="004D1C52" w:rsidRDefault="00815456">
      <w:pPr>
        <w:pStyle w:val="Standard"/>
      </w:pPr>
      <w:r>
        <w:rPr>
          <w:b/>
          <w:bCs/>
        </w:rPr>
        <w:t xml:space="preserve">Uwaga!  </w:t>
      </w:r>
      <w:r>
        <w:t xml:space="preserve">W przypadku przedstawienia przez kandydata dokumentów potwierdzających  </w:t>
      </w:r>
      <w:r>
        <w:tab/>
        <w:t xml:space="preserve">        wykształcenie, staż pracy lub niezbędne kwalifikacje w języku obcym, nal</w:t>
      </w:r>
      <w:r>
        <w:t xml:space="preserve">eży dołączyć ich </w:t>
      </w:r>
      <w:r>
        <w:tab/>
        <w:t xml:space="preserve">       tłumaczenie na język polski dokonane przez certyfikowane biuro tłumaczeń lub tłumacza przysięgłego.</w:t>
      </w:r>
    </w:p>
    <w:p w14:paraId="1373FC66" w14:textId="77777777" w:rsidR="004D1C52" w:rsidRDefault="004D1C52">
      <w:pPr>
        <w:pStyle w:val="Standard"/>
        <w:rPr>
          <w:b/>
          <w:bCs/>
        </w:rPr>
      </w:pPr>
    </w:p>
    <w:p w14:paraId="63A698DD" w14:textId="77777777" w:rsidR="004D1C52" w:rsidRDefault="00815456">
      <w:pPr>
        <w:pStyle w:val="Standard"/>
      </w:pPr>
      <w:r>
        <w:rPr>
          <w:rStyle w:val="StrongEmphasis"/>
          <w:color w:val="000000"/>
        </w:rPr>
        <w:t>Termin, sposób i miejsce składania dokumentów:</w:t>
      </w:r>
    </w:p>
    <w:p w14:paraId="09433EE4" w14:textId="77777777" w:rsidR="004D1C52" w:rsidRDefault="00815456">
      <w:pPr>
        <w:pStyle w:val="Textbody"/>
        <w:widowControl/>
        <w:rPr>
          <w:color w:val="000000"/>
        </w:rPr>
      </w:pPr>
      <w:r>
        <w:rPr>
          <w:color w:val="000000"/>
        </w:rPr>
        <w:t>Wymagane dokumenty należy składać w terminie do dnia 28 grudnia 2020r. w zaklejonej</w:t>
      </w:r>
      <w:r>
        <w:rPr>
          <w:color w:val="000000"/>
        </w:rPr>
        <w:t xml:space="preserve"> kopercie do skrzyni umiejscowionej przed głównym wejściem do budynku Urzędu (wejście ,,A”) w godzinach pracy Urzędu lub pocztą na adres: Powiatowe Centrum Pomocy Rodzinie, ul. Jana Pawła II 17, 37-500 Jarosław z dopiskiem: „Nabór na stanowisko Inspektor w</w:t>
      </w:r>
      <w:r>
        <w:rPr>
          <w:color w:val="000000"/>
        </w:rPr>
        <w:t xml:space="preserve"> Powiatowym Centrum Pomocy Rodzinie w Jarosławiu”,</w:t>
      </w:r>
    </w:p>
    <w:p w14:paraId="73D053D1" w14:textId="77777777" w:rsidR="004D1C52" w:rsidRDefault="00815456">
      <w:pPr>
        <w:pStyle w:val="Textbody"/>
        <w:widowControl/>
        <w:rPr>
          <w:color w:val="000000"/>
        </w:rPr>
      </w:pPr>
      <w:r>
        <w:rPr>
          <w:color w:val="000000"/>
        </w:rPr>
        <w:t xml:space="preserve">W przypadku przesyłania dokumentów za pośrednictwem poczty, decyduje data stempla pocztowego. </w:t>
      </w:r>
      <w:r>
        <w:rPr>
          <w:color w:val="000000"/>
        </w:rPr>
        <w:tab/>
        <w:t xml:space="preserve">  </w:t>
      </w:r>
      <w:r>
        <w:rPr>
          <w:color w:val="000000"/>
        </w:rPr>
        <w:tab/>
      </w:r>
    </w:p>
    <w:p w14:paraId="1A2C7276" w14:textId="77777777" w:rsidR="004D1C52" w:rsidRDefault="00815456">
      <w:pPr>
        <w:pStyle w:val="Textbody"/>
        <w:widowControl/>
        <w:jc w:val="both"/>
        <w:rPr>
          <w:color w:val="000000"/>
        </w:rPr>
      </w:pPr>
      <w:r>
        <w:rPr>
          <w:color w:val="000000"/>
        </w:rPr>
        <w:t>Aplikacje, które wpłyną do Powiatowego Centrum Pomocy Rodzinie po wyżej określonym terminie nie będą rozpa</w:t>
      </w:r>
      <w:r>
        <w:rPr>
          <w:color w:val="000000"/>
        </w:rPr>
        <w:t>trywane.</w:t>
      </w:r>
    </w:p>
    <w:p w14:paraId="362FE452" w14:textId="77777777" w:rsidR="004D1C52" w:rsidRDefault="00815456">
      <w:pPr>
        <w:pStyle w:val="Textbody"/>
        <w:widowControl/>
        <w:jc w:val="both"/>
        <w:rPr>
          <w:color w:val="000000"/>
        </w:rPr>
      </w:pPr>
      <w:r>
        <w:rPr>
          <w:color w:val="000000"/>
        </w:rPr>
        <w:t>Kandydaci spełniający wymagania formalne i dopuszczeni do kolejnego etapu rekrutacji zostaną o tym powiadomieni pisemnie.</w:t>
      </w:r>
    </w:p>
    <w:p w14:paraId="6656F441" w14:textId="77777777" w:rsidR="004D1C52" w:rsidRDefault="00815456">
      <w:pPr>
        <w:pStyle w:val="Textbody"/>
        <w:widowControl/>
        <w:spacing w:after="0"/>
        <w:jc w:val="both"/>
      </w:pPr>
      <w:r>
        <w:rPr>
          <w:color w:val="000000"/>
        </w:rPr>
        <w:t>Informacja o wyniku naboru będzie umieszczona na stronie internetowej Biuletynu Informacji Publicznej Powiatowego Centrum Pom</w:t>
      </w:r>
      <w:r>
        <w:rPr>
          <w:color w:val="000000"/>
        </w:rPr>
        <w:t>ocy Rodzinie (www.pcprjaroslaw</w:t>
      </w:r>
      <w:hyperlink r:id="rId7" w:history="1">
        <w:r>
          <w:t>.</w:t>
        </w:r>
      </w:hyperlink>
      <w:r>
        <w:t xml:space="preserve">bip.eur.pl) </w:t>
      </w:r>
      <w:r>
        <w:rPr>
          <w:color w:val="000000"/>
        </w:rPr>
        <w:t>i Starostwa Powiatowego (www.jaroslaw.samorzady.pl) oraz na tablicy ogłoszeń Starostwa Powiatowego</w:t>
      </w:r>
    </w:p>
    <w:p w14:paraId="30E552FB" w14:textId="77777777" w:rsidR="004D1C52" w:rsidRDefault="00815456">
      <w:pPr>
        <w:pStyle w:val="Textbody"/>
        <w:widowControl/>
        <w:spacing w:after="0"/>
        <w:jc w:val="both"/>
        <w:rPr>
          <w:color w:val="000000"/>
        </w:rPr>
      </w:pPr>
      <w:r>
        <w:rPr>
          <w:color w:val="000000"/>
        </w:rPr>
        <w:t>i Powiatowego Centrum Pomocy Rodzinie w Jarosławiu.</w:t>
      </w:r>
    </w:p>
    <w:p w14:paraId="68AD3A34" w14:textId="77777777" w:rsidR="004D1C52" w:rsidRDefault="004D1C52">
      <w:pPr>
        <w:pStyle w:val="Textbody"/>
        <w:widowControl/>
        <w:spacing w:after="0"/>
        <w:jc w:val="both"/>
        <w:rPr>
          <w:color w:val="000000"/>
        </w:rPr>
      </w:pPr>
    </w:p>
    <w:p w14:paraId="589EC09E" w14:textId="77777777" w:rsidR="004D1C52" w:rsidRDefault="00815456">
      <w:pPr>
        <w:pStyle w:val="Textbody"/>
        <w:widowControl/>
      </w:pPr>
      <w:r>
        <w:rPr>
          <w:rStyle w:val="StrongEmphasis"/>
        </w:rPr>
        <w:t>Dodatkowe informacje:</w:t>
      </w:r>
    </w:p>
    <w:p w14:paraId="5D506488" w14:textId="77777777" w:rsidR="004D1C52" w:rsidRDefault="00815456">
      <w:pPr>
        <w:pStyle w:val="Textbody"/>
        <w:widowControl/>
        <w:spacing w:after="0"/>
      </w:pPr>
      <w:r>
        <w:t xml:space="preserve">Pracownik podejmujący po raz pierwszy pracę na stanowisku urzędniczym, w tym na  </w:t>
      </w:r>
      <w:r>
        <w:tab/>
        <w:t>kierowniczym stanowisku urzędniczym, w rozumieniu przepisów art. 16 ust. 3 ustawy o  pracownikach samorządowych obowiązany jest odbyć służbę przygotowaw</w:t>
      </w:r>
      <w:r>
        <w:t>czą, o której mowa w art. 19 w/w ustawy.</w:t>
      </w:r>
    </w:p>
    <w:p w14:paraId="702DAE43" w14:textId="77777777" w:rsidR="004D1C52" w:rsidRDefault="00815456">
      <w:pPr>
        <w:pStyle w:val="Textbody"/>
        <w:widowControl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</w:t>
      </w:r>
    </w:p>
    <w:p w14:paraId="23834005" w14:textId="77777777" w:rsidR="004D1C52" w:rsidRDefault="00815456">
      <w:pPr>
        <w:pStyle w:val="Textbody"/>
        <w:widowControl/>
        <w:rPr>
          <w:b/>
          <w:bCs/>
          <w:color w:val="000000"/>
        </w:rPr>
      </w:pPr>
      <w:r>
        <w:rPr>
          <w:b/>
          <w:bCs/>
          <w:color w:val="000000"/>
        </w:rPr>
        <w:t>Klauzula informacyjna:</w:t>
      </w:r>
    </w:p>
    <w:p w14:paraId="7D3BC712" w14:textId="77777777" w:rsidR="004D1C52" w:rsidRDefault="00815456">
      <w:pPr>
        <w:pStyle w:val="Standard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Zgodnie art. 13 ust. 1 i 2 Rozporządzenia Parlamentu Europejskiego i Rady (UE) 2016/679 z dnia 27 kwietnia 2016 r. w sprawie ochrony osób fizycznych w związku </w:t>
      </w:r>
      <w:r>
        <w:rPr>
          <w:rFonts w:eastAsia="Calibri"/>
          <w:lang w:eastAsia="en-US"/>
        </w:rPr>
        <w:t xml:space="preserve">z przetwarzaniem </w:t>
      </w:r>
      <w:r>
        <w:rPr>
          <w:rFonts w:eastAsia="Calibri"/>
          <w:lang w:eastAsia="en-US"/>
        </w:rPr>
        <w:tab/>
        <w:t>danych osobowych i w sprawie swobodnego przepływu takich danych oraz uchylenia dyrektywy 95/46/WE  (4.5.2016 L 119/38 Dziennik Urzędowy Unii Europejskiej PL)</w:t>
      </w:r>
    </w:p>
    <w:p w14:paraId="7950F3C6" w14:textId="77777777" w:rsidR="004D1C52" w:rsidRDefault="004D1C52">
      <w:pPr>
        <w:pStyle w:val="Standard"/>
        <w:jc w:val="both"/>
        <w:rPr>
          <w:rFonts w:eastAsia="Calibri"/>
          <w:lang w:eastAsia="en-US"/>
        </w:rPr>
      </w:pPr>
    </w:p>
    <w:p w14:paraId="31A4E50C" w14:textId="77777777" w:rsidR="004D1C52" w:rsidRDefault="004D1C52">
      <w:pPr>
        <w:pStyle w:val="Standard"/>
        <w:jc w:val="both"/>
        <w:rPr>
          <w:rFonts w:eastAsia="Calibri"/>
          <w:lang w:eastAsia="en-US"/>
        </w:rPr>
      </w:pPr>
    </w:p>
    <w:p w14:paraId="1DF3C96A" w14:textId="77777777" w:rsidR="004D1C52" w:rsidRDefault="004D1C52">
      <w:pPr>
        <w:pStyle w:val="Standard"/>
        <w:jc w:val="both"/>
        <w:rPr>
          <w:rFonts w:eastAsia="Calibri"/>
          <w:lang w:eastAsia="en-US"/>
        </w:rPr>
      </w:pPr>
    </w:p>
    <w:p w14:paraId="2C82A8FF" w14:textId="77777777" w:rsidR="004D1C52" w:rsidRDefault="00815456">
      <w:pPr>
        <w:pStyle w:val="Standard"/>
        <w:jc w:val="center"/>
      </w:pPr>
      <w:r>
        <w:rPr>
          <w:rFonts w:eastAsia="Calibri"/>
          <w:b/>
          <w:lang w:eastAsia="en-US"/>
        </w:rPr>
        <w:t>informuję, że</w:t>
      </w:r>
      <w:r>
        <w:rPr>
          <w:rFonts w:eastAsia="Calibri"/>
          <w:lang w:eastAsia="en-US"/>
        </w:rPr>
        <w:t>:</w:t>
      </w:r>
    </w:p>
    <w:p w14:paraId="2B9A0F09" w14:textId="77777777" w:rsidR="004D1C52" w:rsidRDefault="004D1C52">
      <w:pPr>
        <w:pStyle w:val="Standard"/>
        <w:jc w:val="both"/>
        <w:rPr>
          <w:rFonts w:eastAsia="Calibri"/>
          <w:b/>
          <w:lang w:eastAsia="en-US"/>
        </w:rPr>
      </w:pPr>
    </w:p>
    <w:p w14:paraId="503FA249" w14:textId="77777777" w:rsidR="004D1C52" w:rsidRDefault="00815456">
      <w:pPr>
        <w:pStyle w:val="Standard"/>
        <w:numPr>
          <w:ilvl w:val="0"/>
          <w:numId w:val="5"/>
        </w:numPr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Administratorem Pani/Pana danych osobowych jest Powiatowe Cen</w:t>
      </w:r>
      <w:r>
        <w:rPr>
          <w:rFonts w:eastAsia="Calibri"/>
          <w:lang w:eastAsia="en-US"/>
        </w:rPr>
        <w:t xml:space="preserve">trum Pomocy Rodzinie </w:t>
      </w:r>
      <w:r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w Jarosławiu przy ulicy Jana Pawła II 17, 37-500 Jarosław.</w:t>
      </w:r>
    </w:p>
    <w:p w14:paraId="3441B871" w14:textId="77777777" w:rsidR="004D1C52" w:rsidRDefault="00815456">
      <w:pPr>
        <w:pStyle w:val="Standard"/>
        <w:numPr>
          <w:ilvl w:val="0"/>
          <w:numId w:val="1"/>
        </w:numPr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W imieniu Administratora, sferę przetwarzania danych osobowych nadzoruje Inspektor Ochrony Danych. Kontakt z Inspektorem Ochrony Danych jest możliwy pod adresem siedziby Admin</w:t>
      </w:r>
      <w:r>
        <w:rPr>
          <w:rFonts w:eastAsia="Calibri"/>
          <w:lang w:eastAsia="en-US"/>
        </w:rPr>
        <w:t xml:space="preserve">istratora, jak </w:t>
      </w:r>
      <w:r>
        <w:rPr>
          <w:rFonts w:eastAsia="Calibri"/>
          <w:lang w:eastAsia="en-US"/>
        </w:rPr>
        <w:lastRenderedPageBreak/>
        <w:t>również pod numerem telefonu.: 16 624-62-27 oraz adresem poczty elektronicznej: iod@powiat.jaroslaw.pl.</w:t>
      </w:r>
    </w:p>
    <w:p w14:paraId="584D8C6F" w14:textId="77777777" w:rsidR="004D1C52" w:rsidRDefault="00815456">
      <w:pPr>
        <w:pStyle w:val="Standard"/>
        <w:numPr>
          <w:ilvl w:val="0"/>
          <w:numId w:val="1"/>
        </w:numPr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Pani/Pana dane osobowe będą przetwarzane na podstawie art. 6 ust. 1 lit. a i c wspomnianego powyżej ogólnego rozporządzenia o ochronie da</w:t>
      </w:r>
      <w:r>
        <w:rPr>
          <w:rFonts w:eastAsia="Calibri"/>
          <w:lang w:eastAsia="en-US"/>
        </w:rPr>
        <w:t>nych, ustawy z dnia 26 czerwca 1974 r. Kodeks pracy (</w:t>
      </w:r>
      <w:proofErr w:type="spellStart"/>
      <w:r>
        <w:rPr>
          <w:rFonts w:eastAsia="Calibri"/>
          <w:lang w:eastAsia="en-US"/>
        </w:rPr>
        <w:t>t.j</w:t>
      </w:r>
      <w:proofErr w:type="spellEnd"/>
      <w:r>
        <w:rPr>
          <w:rFonts w:eastAsia="Calibri"/>
          <w:lang w:eastAsia="en-US"/>
        </w:rPr>
        <w:t xml:space="preserve">. Dz. U. z 2019r. poz. 1040 z </w:t>
      </w:r>
      <w:proofErr w:type="spellStart"/>
      <w:r>
        <w:rPr>
          <w:rFonts w:eastAsia="Calibri"/>
          <w:lang w:eastAsia="en-US"/>
        </w:rPr>
        <w:t>późn</w:t>
      </w:r>
      <w:proofErr w:type="spellEnd"/>
      <w:r>
        <w:rPr>
          <w:rFonts w:eastAsia="Calibri"/>
          <w:lang w:eastAsia="en-US"/>
        </w:rPr>
        <w:t>. zm.) oraz ustawy z dnia 21 listopada 2008 r. o pracownikach samorządowych (</w:t>
      </w:r>
      <w:proofErr w:type="spellStart"/>
      <w:r>
        <w:rPr>
          <w:rFonts w:eastAsia="Calibri"/>
          <w:lang w:eastAsia="en-US"/>
        </w:rPr>
        <w:t>t.j</w:t>
      </w:r>
      <w:proofErr w:type="spellEnd"/>
      <w:r>
        <w:rPr>
          <w:rFonts w:eastAsia="Calibri"/>
          <w:lang w:eastAsia="en-US"/>
        </w:rPr>
        <w:t>. Dz. U. z 2019r. poz. 1282) w celach związanych z przeprowadzeniem procesu rekrutacji</w:t>
      </w:r>
      <w:r>
        <w:rPr>
          <w:rFonts w:eastAsia="Calibri"/>
          <w:lang w:eastAsia="en-US"/>
        </w:rPr>
        <w:t>.</w:t>
      </w:r>
    </w:p>
    <w:p w14:paraId="32115FCF" w14:textId="77777777" w:rsidR="004D1C52" w:rsidRDefault="00815456">
      <w:pPr>
        <w:pStyle w:val="Standard"/>
        <w:numPr>
          <w:ilvl w:val="0"/>
          <w:numId w:val="1"/>
        </w:numPr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Pani/Pana dane osobowe będą przechowywane przez okres trwania procesu rekrutacji oraz po zakończeniu procesu rekrutacji na czas ich ustawowej archiwizacji zgodnie z rzeczowym wykazem akt</w:t>
      </w:r>
    </w:p>
    <w:p w14:paraId="5F9547BD" w14:textId="77777777" w:rsidR="004D1C52" w:rsidRDefault="00815456">
      <w:pPr>
        <w:pStyle w:val="Standard"/>
        <w:numPr>
          <w:ilvl w:val="0"/>
          <w:numId w:val="1"/>
        </w:numPr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Posiada Pani/Pan prawo: do żądania od administratora dostępu do da</w:t>
      </w:r>
      <w:r>
        <w:rPr>
          <w:rFonts w:eastAsia="Calibri"/>
          <w:lang w:eastAsia="en-US"/>
        </w:rPr>
        <w:t>nych osobowych, do ich sprostowania, usunięcia lub ograniczenia przetwarzania oraz do cofnięcia zgody.</w:t>
      </w:r>
    </w:p>
    <w:p w14:paraId="7CEDF8B2" w14:textId="77777777" w:rsidR="004D1C52" w:rsidRDefault="00815456">
      <w:pPr>
        <w:pStyle w:val="Standard"/>
        <w:numPr>
          <w:ilvl w:val="0"/>
          <w:numId w:val="1"/>
        </w:numPr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Przysługuje Pani/Panu prawo wniesienia skargi do organu nadzorczego, tj. do Prezesa Urzędu Ochrony Danych Osobowych.</w:t>
      </w:r>
    </w:p>
    <w:p w14:paraId="506AB91A" w14:textId="77777777" w:rsidR="004D1C52" w:rsidRDefault="00815456">
      <w:pPr>
        <w:pStyle w:val="Standard"/>
        <w:numPr>
          <w:ilvl w:val="0"/>
          <w:numId w:val="1"/>
        </w:numPr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Podanie danych osobowych jest dobrow</w:t>
      </w:r>
      <w:r>
        <w:rPr>
          <w:rFonts w:eastAsia="Calibri"/>
          <w:lang w:eastAsia="en-US"/>
        </w:rPr>
        <w:t>olne ale konieczne dla celu przeprowadzenia procesu rekrutacji.</w:t>
      </w:r>
    </w:p>
    <w:p w14:paraId="294BFEC7" w14:textId="77777777" w:rsidR="004D1C52" w:rsidRDefault="00815456">
      <w:pPr>
        <w:pStyle w:val="Standard"/>
      </w:pPr>
      <w:r>
        <w:t xml:space="preserve">                                                                                      </w:t>
      </w:r>
    </w:p>
    <w:p w14:paraId="6379D415" w14:textId="77777777" w:rsidR="004D1C52" w:rsidRDefault="00815456">
      <w:pPr>
        <w:pStyle w:val="Standard"/>
      </w:pPr>
      <w:r>
        <w:t xml:space="preserve">                                                                                     </w:t>
      </w:r>
      <w:r>
        <w:rPr>
          <w:b/>
          <w:bCs/>
        </w:rPr>
        <w:t xml:space="preserve"> </w:t>
      </w:r>
    </w:p>
    <w:p w14:paraId="53CA27E2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               </w:t>
      </w:r>
      <w:r>
        <w:rPr>
          <w:b/>
          <w:bCs/>
        </w:rPr>
        <w:t xml:space="preserve">                                                                          </w:t>
      </w:r>
    </w:p>
    <w:p w14:paraId="0D68E56B" w14:textId="77777777" w:rsidR="004D1C52" w:rsidRDefault="004D1C52">
      <w:pPr>
        <w:pStyle w:val="Standard"/>
        <w:rPr>
          <w:b/>
          <w:bCs/>
        </w:rPr>
      </w:pPr>
    </w:p>
    <w:p w14:paraId="0C35E4F5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DYREKTOR</w:t>
      </w:r>
    </w:p>
    <w:p w14:paraId="0A9D4F7E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</w:t>
      </w:r>
      <w:r>
        <w:rPr>
          <w:b/>
          <w:bCs/>
        </w:rPr>
        <w:t xml:space="preserve">        Powiatowego Centrum Pomocy Rodzinie</w:t>
      </w:r>
    </w:p>
    <w:p w14:paraId="4FFF48FF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w Jarosławiu</w:t>
      </w:r>
    </w:p>
    <w:p w14:paraId="0FA04FA2" w14:textId="77777777" w:rsidR="004D1C52" w:rsidRDefault="004D1C52">
      <w:pPr>
        <w:pStyle w:val="Standard"/>
        <w:rPr>
          <w:b/>
          <w:bCs/>
        </w:rPr>
      </w:pPr>
    </w:p>
    <w:p w14:paraId="141BAA09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</w:t>
      </w:r>
      <w:r>
        <w:rPr>
          <w:b/>
          <w:bCs/>
        </w:rPr>
        <w:t xml:space="preserve">  Agnieszka Sikorska</w:t>
      </w:r>
    </w:p>
    <w:p w14:paraId="0456C6E2" w14:textId="77777777" w:rsidR="004D1C52" w:rsidRDefault="004D1C52">
      <w:pPr>
        <w:pStyle w:val="Standard"/>
        <w:rPr>
          <w:b/>
          <w:bCs/>
        </w:rPr>
      </w:pPr>
    </w:p>
    <w:p w14:paraId="101874A4" w14:textId="77777777" w:rsidR="004D1C52" w:rsidRDefault="004D1C52">
      <w:pPr>
        <w:pStyle w:val="Standard"/>
        <w:rPr>
          <w:b/>
          <w:bCs/>
        </w:rPr>
      </w:pPr>
    </w:p>
    <w:p w14:paraId="153F7552" w14:textId="77777777" w:rsidR="004D1C52" w:rsidRDefault="004D1C52">
      <w:pPr>
        <w:pStyle w:val="Standard"/>
        <w:rPr>
          <w:b/>
          <w:bCs/>
        </w:rPr>
      </w:pPr>
    </w:p>
    <w:p w14:paraId="3E84980A" w14:textId="77777777" w:rsidR="004D1C52" w:rsidRDefault="004D1C52">
      <w:pPr>
        <w:pStyle w:val="Standard"/>
        <w:rPr>
          <w:b/>
          <w:bCs/>
        </w:rPr>
      </w:pPr>
    </w:p>
    <w:p w14:paraId="7FC99BE2" w14:textId="77777777" w:rsidR="004D1C52" w:rsidRDefault="004D1C52">
      <w:pPr>
        <w:pStyle w:val="Standard"/>
        <w:rPr>
          <w:b/>
          <w:bCs/>
        </w:rPr>
      </w:pPr>
    </w:p>
    <w:p w14:paraId="746E2EA6" w14:textId="77777777" w:rsidR="004D1C52" w:rsidRDefault="004D1C52">
      <w:pPr>
        <w:pStyle w:val="Standard"/>
        <w:rPr>
          <w:b/>
          <w:bCs/>
        </w:rPr>
      </w:pPr>
    </w:p>
    <w:p w14:paraId="420098C1" w14:textId="77777777" w:rsidR="004D1C52" w:rsidRDefault="004D1C52">
      <w:pPr>
        <w:pStyle w:val="Standard"/>
        <w:rPr>
          <w:b/>
          <w:bCs/>
        </w:rPr>
      </w:pPr>
    </w:p>
    <w:p w14:paraId="2BF10718" w14:textId="77777777" w:rsidR="004D1C52" w:rsidRDefault="004D1C52">
      <w:pPr>
        <w:pStyle w:val="Standard"/>
        <w:rPr>
          <w:b/>
          <w:bCs/>
        </w:rPr>
      </w:pPr>
    </w:p>
    <w:p w14:paraId="58A9FB89" w14:textId="77777777" w:rsidR="004D1C52" w:rsidRDefault="004D1C52">
      <w:pPr>
        <w:pStyle w:val="Standard"/>
        <w:rPr>
          <w:b/>
          <w:bCs/>
        </w:rPr>
      </w:pPr>
    </w:p>
    <w:p w14:paraId="0C238C1E" w14:textId="77777777" w:rsidR="004D1C52" w:rsidRDefault="004D1C52">
      <w:pPr>
        <w:pStyle w:val="Standard"/>
        <w:rPr>
          <w:b/>
          <w:bCs/>
        </w:rPr>
      </w:pPr>
    </w:p>
    <w:p w14:paraId="4AC30A1A" w14:textId="77777777" w:rsidR="004D1C52" w:rsidRDefault="004D1C52">
      <w:pPr>
        <w:pStyle w:val="Standard"/>
        <w:rPr>
          <w:b/>
          <w:bCs/>
        </w:rPr>
      </w:pPr>
    </w:p>
    <w:p w14:paraId="376771EB" w14:textId="77777777" w:rsidR="004D1C52" w:rsidRDefault="004D1C52">
      <w:pPr>
        <w:pStyle w:val="Standard"/>
        <w:rPr>
          <w:b/>
          <w:bCs/>
        </w:rPr>
      </w:pPr>
    </w:p>
    <w:p w14:paraId="168A227C" w14:textId="77777777" w:rsidR="004D1C52" w:rsidRDefault="004D1C52">
      <w:pPr>
        <w:pStyle w:val="Standard"/>
        <w:rPr>
          <w:b/>
          <w:bCs/>
        </w:rPr>
      </w:pPr>
    </w:p>
    <w:p w14:paraId="4C59A7EB" w14:textId="77777777" w:rsidR="004D1C52" w:rsidRDefault="004D1C52">
      <w:pPr>
        <w:pStyle w:val="Standard"/>
        <w:rPr>
          <w:b/>
          <w:bCs/>
        </w:rPr>
      </w:pPr>
    </w:p>
    <w:p w14:paraId="268BB70B" w14:textId="77777777" w:rsidR="004D1C52" w:rsidRDefault="004D1C52">
      <w:pPr>
        <w:pStyle w:val="Standard"/>
        <w:rPr>
          <w:b/>
          <w:bCs/>
        </w:rPr>
      </w:pPr>
    </w:p>
    <w:p w14:paraId="58F9DE36" w14:textId="77777777" w:rsidR="004D1C52" w:rsidRDefault="004D1C52">
      <w:pPr>
        <w:pStyle w:val="Standard"/>
        <w:rPr>
          <w:b/>
          <w:bCs/>
        </w:rPr>
      </w:pPr>
    </w:p>
    <w:p w14:paraId="04CEA6D2" w14:textId="77777777" w:rsidR="004D1C52" w:rsidRDefault="004D1C52">
      <w:pPr>
        <w:pStyle w:val="Standard"/>
        <w:rPr>
          <w:b/>
          <w:bCs/>
        </w:rPr>
      </w:pPr>
    </w:p>
    <w:p w14:paraId="06E27AAB" w14:textId="77777777" w:rsidR="004D1C52" w:rsidRDefault="004D1C52">
      <w:pPr>
        <w:pStyle w:val="Standard"/>
        <w:rPr>
          <w:b/>
          <w:bCs/>
        </w:rPr>
      </w:pPr>
    </w:p>
    <w:p w14:paraId="3988A453" w14:textId="77777777" w:rsidR="004D1C52" w:rsidRDefault="004D1C52">
      <w:pPr>
        <w:pStyle w:val="Standard"/>
        <w:rPr>
          <w:b/>
          <w:bCs/>
        </w:rPr>
      </w:pPr>
    </w:p>
    <w:p w14:paraId="4A14D274" w14:textId="77777777" w:rsidR="004D1C52" w:rsidRDefault="004D1C52">
      <w:pPr>
        <w:pStyle w:val="Standard"/>
        <w:rPr>
          <w:b/>
          <w:bCs/>
        </w:rPr>
      </w:pPr>
    </w:p>
    <w:p w14:paraId="1BDA7EDD" w14:textId="77777777" w:rsidR="004D1C52" w:rsidRDefault="004D1C52">
      <w:pPr>
        <w:pStyle w:val="Standard"/>
        <w:rPr>
          <w:b/>
          <w:bCs/>
        </w:rPr>
      </w:pPr>
    </w:p>
    <w:p w14:paraId="2841AC25" w14:textId="77777777" w:rsidR="004D1C52" w:rsidRDefault="004D1C52">
      <w:pPr>
        <w:pStyle w:val="Standard"/>
        <w:rPr>
          <w:b/>
          <w:bCs/>
        </w:rPr>
      </w:pPr>
    </w:p>
    <w:p w14:paraId="7A75C255" w14:textId="77777777" w:rsidR="004D1C52" w:rsidRDefault="004D1C52">
      <w:pPr>
        <w:pStyle w:val="Standard"/>
        <w:rPr>
          <w:b/>
          <w:bCs/>
        </w:rPr>
      </w:pPr>
    </w:p>
    <w:p w14:paraId="12AD2E3E" w14:textId="77777777" w:rsidR="004D1C52" w:rsidRDefault="004D1C52">
      <w:pPr>
        <w:pStyle w:val="Standard"/>
        <w:rPr>
          <w:b/>
          <w:bCs/>
        </w:rPr>
      </w:pPr>
    </w:p>
    <w:p w14:paraId="18D3C1A4" w14:textId="77777777" w:rsidR="004D1C52" w:rsidRDefault="004D1C52">
      <w:pPr>
        <w:pStyle w:val="Standard"/>
        <w:rPr>
          <w:b/>
          <w:bCs/>
        </w:rPr>
      </w:pPr>
    </w:p>
    <w:p w14:paraId="0EB85E23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                                                      </w:t>
      </w:r>
    </w:p>
    <w:p w14:paraId="520028F9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KWESTIONARIUSZ OSOBOWY</w:t>
      </w:r>
    </w:p>
    <w:p w14:paraId="6B30C480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                  DLA OSOBY UBIEGAJĄCEJ SIĘ O ZATRUDNIENIE</w:t>
      </w:r>
    </w:p>
    <w:p w14:paraId="48EF5FDB" w14:textId="77777777" w:rsidR="004D1C52" w:rsidRDefault="004D1C52">
      <w:pPr>
        <w:pStyle w:val="Standard"/>
        <w:rPr>
          <w:b/>
          <w:bCs/>
        </w:rPr>
      </w:pPr>
    </w:p>
    <w:p w14:paraId="223D2A0E" w14:textId="77777777" w:rsidR="004D1C52" w:rsidRDefault="004D1C52">
      <w:pPr>
        <w:pStyle w:val="Standard"/>
        <w:rPr>
          <w:b/>
          <w:bCs/>
        </w:rPr>
      </w:pPr>
    </w:p>
    <w:p w14:paraId="1F83183B" w14:textId="77777777" w:rsidR="004D1C52" w:rsidRDefault="004D1C52">
      <w:pPr>
        <w:pStyle w:val="Standard"/>
        <w:rPr>
          <w:b/>
          <w:bCs/>
        </w:rPr>
      </w:pPr>
    </w:p>
    <w:p w14:paraId="03454B4E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1.    Imię (imiona) i nazwisko:                              </w:t>
      </w:r>
      <w:r>
        <w:rPr>
          <w:b/>
          <w:bCs/>
        </w:rPr>
        <w:tab/>
      </w:r>
      <w:r>
        <w:rPr>
          <w:b/>
          <w:bCs/>
        </w:rPr>
        <w:t xml:space="preserve">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................................................…………………………………...</w:t>
      </w:r>
    </w:p>
    <w:p w14:paraId="1466A7D6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</w:t>
      </w:r>
    </w:p>
    <w:p w14:paraId="41416E92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2.    Data urodzenia: </w:t>
      </w:r>
      <w:r>
        <w:rPr>
          <w:b/>
          <w:bCs/>
        </w:rPr>
        <w:tab/>
      </w:r>
      <w:r>
        <w:rPr>
          <w:b/>
          <w:bCs/>
        </w:rPr>
        <w:tab/>
        <w:t>.………………………………………………………………......</w:t>
      </w:r>
    </w:p>
    <w:p w14:paraId="063BBFDE" w14:textId="77777777" w:rsidR="004D1C52" w:rsidRDefault="004D1C52">
      <w:pPr>
        <w:pStyle w:val="Standard"/>
        <w:rPr>
          <w:b/>
          <w:bCs/>
        </w:rPr>
      </w:pPr>
    </w:p>
    <w:p w14:paraId="3D3C5F8C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3.    Dane kontaktowe:</w:t>
      </w:r>
    </w:p>
    <w:p w14:paraId="502A44AA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(adres do korespondencji, telefon)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</w:t>
      </w:r>
      <w:r>
        <w:rPr>
          <w:b/>
          <w:bCs/>
        </w:rPr>
        <w:t xml:space="preserve">           …........……………………………………………………………</w:t>
      </w:r>
      <w:r>
        <w:rPr>
          <w:b/>
          <w:bCs/>
        </w:rPr>
        <w:tab/>
      </w:r>
    </w:p>
    <w:p w14:paraId="0099208D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….......…........…………………………………….........................</w:t>
      </w:r>
    </w:p>
    <w:p w14:paraId="0D827F31" w14:textId="77777777" w:rsidR="004D1C52" w:rsidRDefault="004D1C52">
      <w:pPr>
        <w:pStyle w:val="Standard"/>
        <w:rPr>
          <w:b/>
          <w:bCs/>
        </w:rPr>
      </w:pPr>
    </w:p>
    <w:p w14:paraId="62563698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4.    Wykształcenie:                          ……………………………………………….................................</w:t>
      </w:r>
    </w:p>
    <w:p w14:paraId="2079489D" w14:textId="77777777" w:rsidR="004D1C52" w:rsidRDefault="004D1C52">
      <w:pPr>
        <w:pStyle w:val="Standard"/>
        <w:rPr>
          <w:b/>
          <w:bCs/>
        </w:rPr>
      </w:pPr>
    </w:p>
    <w:p w14:paraId="67E373AB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5.    Kwalifikacje zaw</w:t>
      </w:r>
      <w:r>
        <w:rPr>
          <w:b/>
          <w:bCs/>
        </w:rPr>
        <w:t>odowe:</w:t>
      </w:r>
    </w:p>
    <w:p w14:paraId="1BD94FA6" w14:textId="77777777" w:rsidR="004D1C52" w:rsidRDefault="004D1C52">
      <w:pPr>
        <w:pStyle w:val="Standard"/>
        <w:rPr>
          <w:b/>
          <w:bCs/>
        </w:rPr>
      </w:pPr>
    </w:p>
    <w:p w14:paraId="7AD155B0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            ……………………………………………………………………………………………………</w:t>
      </w:r>
    </w:p>
    <w:p w14:paraId="4BD13E98" w14:textId="77777777" w:rsidR="004D1C52" w:rsidRDefault="004D1C52">
      <w:pPr>
        <w:pStyle w:val="Standard"/>
        <w:rPr>
          <w:b/>
          <w:bCs/>
        </w:rPr>
      </w:pPr>
    </w:p>
    <w:p w14:paraId="355B1839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……………………………………………………………………………………………………</w:t>
      </w:r>
    </w:p>
    <w:p w14:paraId="02BD15BB" w14:textId="77777777" w:rsidR="004D1C52" w:rsidRDefault="004D1C52">
      <w:pPr>
        <w:pStyle w:val="Standard"/>
        <w:rPr>
          <w:b/>
          <w:bCs/>
        </w:rPr>
      </w:pPr>
    </w:p>
    <w:p w14:paraId="2AF7644D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……………………………………………………………………………………………………</w:t>
      </w:r>
    </w:p>
    <w:p w14:paraId="6FCFAEBF" w14:textId="77777777" w:rsidR="004D1C52" w:rsidRDefault="004D1C52">
      <w:pPr>
        <w:pStyle w:val="Standard"/>
        <w:rPr>
          <w:b/>
          <w:bCs/>
        </w:rPr>
      </w:pPr>
    </w:p>
    <w:p w14:paraId="0D6FBEE4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>6.     Przebieg dotychczasowego zatrudnienia:</w:t>
      </w:r>
    </w:p>
    <w:p w14:paraId="12FADAB7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</w:t>
      </w:r>
    </w:p>
    <w:p w14:paraId="3CA56690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ab/>
        <w:t>……………………………………………………………………………………………………</w:t>
      </w:r>
    </w:p>
    <w:p w14:paraId="305C721D" w14:textId="77777777" w:rsidR="004D1C52" w:rsidRDefault="004D1C52">
      <w:pPr>
        <w:pStyle w:val="Standard"/>
        <w:rPr>
          <w:b/>
          <w:bCs/>
        </w:rPr>
      </w:pPr>
    </w:p>
    <w:p w14:paraId="6592872B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ab/>
        <w:t>…....………………………………………………</w:t>
      </w:r>
      <w:r>
        <w:rPr>
          <w:b/>
          <w:bCs/>
        </w:rPr>
        <w:t>………………………………………………</w:t>
      </w:r>
    </w:p>
    <w:p w14:paraId="41586525" w14:textId="77777777" w:rsidR="004D1C52" w:rsidRDefault="004D1C52">
      <w:pPr>
        <w:pStyle w:val="Standard"/>
        <w:rPr>
          <w:b/>
          <w:bCs/>
        </w:rPr>
      </w:pPr>
    </w:p>
    <w:p w14:paraId="772D2530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ab/>
        <w:t>....,...………………………………………………………………………………………………</w:t>
      </w:r>
    </w:p>
    <w:p w14:paraId="19F8A018" w14:textId="77777777" w:rsidR="004D1C52" w:rsidRDefault="004D1C52">
      <w:pPr>
        <w:pStyle w:val="Standard"/>
        <w:rPr>
          <w:b/>
          <w:bCs/>
        </w:rPr>
      </w:pPr>
    </w:p>
    <w:p w14:paraId="722283B8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ab/>
        <w:t>…....………………………………………………………………………………………………</w:t>
      </w:r>
    </w:p>
    <w:p w14:paraId="3124233B" w14:textId="77777777" w:rsidR="004D1C52" w:rsidRDefault="004D1C52">
      <w:pPr>
        <w:pStyle w:val="Standard"/>
        <w:rPr>
          <w:b/>
          <w:bCs/>
        </w:rPr>
      </w:pPr>
    </w:p>
    <w:p w14:paraId="52684BCD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…....………………………………………………………………………………………………</w:t>
      </w:r>
    </w:p>
    <w:p w14:paraId="0630C840" w14:textId="77777777" w:rsidR="004D1C52" w:rsidRDefault="004D1C52">
      <w:pPr>
        <w:pStyle w:val="Standard"/>
        <w:rPr>
          <w:b/>
          <w:bCs/>
        </w:rPr>
      </w:pPr>
    </w:p>
    <w:p w14:paraId="187EEB63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…....………………………………………………………………………………………………</w:t>
      </w:r>
    </w:p>
    <w:p w14:paraId="5818E7EA" w14:textId="77777777" w:rsidR="004D1C52" w:rsidRDefault="004D1C52">
      <w:pPr>
        <w:pStyle w:val="Standard"/>
        <w:rPr>
          <w:b/>
          <w:bCs/>
        </w:rPr>
      </w:pPr>
    </w:p>
    <w:p w14:paraId="4E85E9A1" w14:textId="77777777" w:rsidR="004D1C52" w:rsidRDefault="004D1C52">
      <w:pPr>
        <w:pStyle w:val="Standard"/>
        <w:rPr>
          <w:b/>
          <w:bCs/>
        </w:rPr>
      </w:pPr>
    </w:p>
    <w:p w14:paraId="0260955E" w14:textId="77777777" w:rsidR="004D1C52" w:rsidRDefault="004D1C52">
      <w:pPr>
        <w:pStyle w:val="Standard"/>
        <w:rPr>
          <w:b/>
          <w:bCs/>
        </w:rPr>
      </w:pPr>
    </w:p>
    <w:p w14:paraId="4E4EDC63" w14:textId="77777777" w:rsidR="004D1C52" w:rsidRDefault="004D1C52">
      <w:pPr>
        <w:pStyle w:val="Standard"/>
        <w:rPr>
          <w:b/>
          <w:bCs/>
        </w:rPr>
      </w:pPr>
    </w:p>
    <w:p w14:paraId="4269A65F" w14:textId="77777777" w:rsidR="004D1C52" w:rsidRDefault="004D1C52">
      <w:pPr>
        <w:pStyle w:val="Standard"/>
        <w:rPr>
          <w:b/>
          <w:bCs/>
        </w:rPr>
      </w:pPr>
    </w:p>
    <w:p w14:paraId="6A206446" w14:textId="77777777" w:rsidR="004D1C52" w:rsidRDefault="004D1C52">
      <w:pPr>
        <w:pStyle w:val="Standard"/>
        <w:rPr>
          <w:b/>
          <w:bCs/>
        </w:rPr>
      </w:pPr>
    </w:p>
    <w:p w14:paraId="77B3C27E" w14:textId="77777777" w:rsidR="004D1C52" w:rsidRDefault="004D1C52">
      <w:pPr>
        <w:pStyle w:val="Standard"/>
        <w:rPr>
          <w:b/>
          <w:bCs/>
        </w:rPr>
      </w:pPr>
    </w:p>
    <w:p w14:paraId="46395FA6" w14:textId="77777777" w:rsidR="004D1C52" w:rsidRDefault="004D1C52">
      <w:pPr>
        <w:pStyle w:val="Standard"/>
        <w:rPr>
          <w:b/>
          <w:bCs/>
        </w:rPr>
      </w:pPr>
    </w:p>
    <w:p w14:paraId="22173128" w14:textId="77777777" w:rsidR="004D1C52" w:rsidRDefault="00815456">
      <w:pPr>
        <w:pStyle w:val="Standard"/>
        <w:rPr>
          <w:b/>
          <w:bCs/>
        </w:rPr>
      </w:pPr>
      <w:r>
        <w:rPr>
          <w:b/>
          <w:bCs/>
        </w:rPr>
        <w:t xml:space="preserve">……………………………… </w:t>
      </w:r>
      <w:r>
        <w:rPr>
          <w:b/>
          <w:bCs/>
        </w:rPr>
        <w:t xml:space="preserve">                                    ……………………………….................................</w:t>
      </w:r>
    </w:p>
    <w:p w14:paraId="6EC59ACE" w14:textId="77777777" w:rsidR="004D1C52" w:rsidRDefault="00815456">
      <w:pPr>
        <w:pStyle w:val="Standard"/>
      </w:pPr>
      <w:r>
        <w:rPr>
          <w:b/>
          <w:bCs/>
        </w:rPr>
        <w:t xml:space="preserve">    (miejscowość i data)                                                   (podpis osoby ubiegającej się o zatrudnienie)</w:t>
      </w:r>
    </w:p>
    <w:sectPr w:rsidR="004D1C52">
      <w:pgSz w:w="11906" w:h="16838"/>
      <w:pgMar w:top="1134" w:right="851" w:bottom="1134" w:left="9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34859" w14:textId="77777777" w:rsidR="00000000" w:rsidRDefault="00815456">
      <w:r>
        <w:separator/>
      </w:r>
    </w:p>
  </w:endnote>
  <w:endnote w:type="continuationSeparator" w:id="0">
    <w:p w14:paraId="457313F3" w14:textId="77777777" w:rsidR="00000000" w:rsidRDefault="00815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D0B16C" w14:textId="77777777" w:rsidR="00000000" w:rsidRDefault="00815456">
      <w:r>
        <w:rPr>
          <w:color w:val="000000"/>
        </w:rPr>
        <w:separator/>
      </w:r>
    </w:p>
  </w:footnote>
  <w:footnote w:type="continuationSeparator" w:id="0">
    <w:p w14:paraId="598361BC" w14:textId="77777777" w:rsidR="00000000" w:rsidRDefault="008154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D1DAA"/>
    <w:multiLevelType w:val="multilevel"/>
    <w:tmpl w:val="93E2D430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b w:val="0"/>
        <w:bCs w:val="0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2F8E09EC"/>
    <w:multiLevelType w:val="multilevel"/>
    <w:tmpl w:val="91921C4E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b w:val="0"/>
        <w:bCs w:val="0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34CC3679"/>
    <w:multiLevelType w:val="multilevel"/>
    <w:tmpl w:val="1E2CCC0E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b w:val="0"/>
        <w:bCs w:val="0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4B873260"/>
    <w:multiLevelType w:val="multilevel"/>
    <w:tmpl w:val="7F42A572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D1C52"/>
    <w:rsid w:val="004D1C52"/>
    <w:rsid w:val="0081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259A4"/>
  <w15:docId w15:val="{C90A2F8A-BE07-41C7-8668-D0DF6FE2D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uiPriority w:val="9"/>
    <w:semiHidden/>
    <w:unhideWhenUsed/>
    <w:qFormat/>
    <w:pPr>
      <w:widowControl/>
      <w:suppressAutoHyphens w:val="0"/>
      <w:spacing w:before="100" w:after="100"/>
      <w:textAlignment w:val="auto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agwek2Znak">
    <w:name w:val="Nagłówek 2 Znak"/>
    <w:basedOn w:val="Domylnaczcionkaakapitu"/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styleId="Pogrubienie">
    <w:name w:val="Strong"/>
    <w:basedOn w:val="Domylnaczcionkaakapitu"/>
    <w:rPr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numbering" w:customStyle="1" w:styleId="WWNum3">
    <w:name w:val="WWNum3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cprjaroslaw.bip.eur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/PCPR%20-OG&#321;OSZENIE.odt/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1762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Jarosław</Company>
  <LinksUpToDate>false</LinksUpToDate>
  <CharactersWithSpaces>12313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 NA WOLNE STANOWISKA PRACY</dc:title>
  <dc:subject>OGŁOSZENIE O NABORZE NA WOLNE STANOWISKA PRACY</dc:subject>
  <dc:creator>Jacek;Anna Szymuś</dc:creator>
  <cp:keywords>OGŁOSZENIE O NABORZE NA WOLNE STANOWISKA PRACY</cp:keywords>
  <dc:description>OGŁOSZENIE O NABORZE NA WOLNE STANOWISKA PRACY</dc:description>
  <cp:lastModifiedBy>Wojciech Hanas</cp:lastModifiedBy>
  <cp:revision>2</cp:revision>
  <cp:lastPrinted>2020-12-14T08:11:00Z</cp:lastPrinted>
  <dcterms:created xsi:type="dcterms:W3CDTF">2020-12-14T13:32:00Z</dcterms:created>
  <dcterms:modified xsi:type="dcterms:W3CDTF">2020-12-14T13:32:00Z</dcterms:modified>
  <cp:category>Dokumenty</cp:category>
</cp:coreProperties>
</file>